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9A19" w14:textId="46A614DB" w:rsidR="00F2209D" w:rsidRPr="00F2209D" w:rsidRDefault="00963000" w:rsidP="000B05AF">
      <w:pPr>
        <w:rPr>
          <w:szCs w:val="20"/>
        </w:rPr>
      </w:pPr>
      <w:r>
        <w:rPr>
          <w:b/>
          <w:bCs/>
          <w:sz w:val="24"/>
          <w:szCs w:val="24"/>
        </w:rPr>
        <w:t>Checklist b</w:t>
      </w:r>
      <w:r w:rsidR="001D2528">
        <w:rPr>
          <w:b/>
          <w:bCs/>
          <w:sz w:val="24"/>
          <w:szCs w:val="24"/>
        </w:rPr>
        <w:t>ijlagen</w:t>
      </w:r>
    </w:p>
    <w:p w14:paraId="34B5574F" w14:textId="77777777" w:rsidR="00F2209D" w:rsidRDefault="00F2209D" w:rsidP="000B05AF"/>
    <w:p w14:paraId="1C5E856E" w14:textId="77777777" w:rsidR="00AB4A17" w:rsidRPr="00AB4A17" w:rsidRDefault="00AB4A17" w:rsidP="00AB4A17">
      <w:pPr>
        <w:rPr>
          <w:b/>
          <w:bCs/>
        </w:rPr>
      </w:pPr>
      <w:r w:rsidRPr="00AB4A17">
        <w:rPr>
          <w:b/>
          <w:bCs/>
        </w:rPr>
        <w:t>Algemene bijlagen</w:t>
      </w:r>
    </w:p>
    <w:p w14:paraId="71319DA8" w14:textId="77777777" w:rsidR="00AB4A17" w:rsidRDefault="00AB4A17" w:rsidP="00AB4A17">
      <w:r>
        <w:t>Let op bepaalde bijlagen zijn indien van toepassing. In het Bibob-vragenformulier blijkt of u die wel of niet moet indienen.</w:t>
      </w:r>
    </w:p>
    <w:p w14:paraId="3FE05660" w14:textId="77777777" w:rsidR="00AB4A17" w:rsidRDefault="00AB4A17" w:rsidP="000B05AF"/>
    <w:p w14:paraId="402EAF2B" w14:textId="77777777" w:rsidR="00F2209D" w:rsidRDefault="00F2209D" w:rsidP="00F2209D">
      <w:pPr>
        <w:pStyle w:val="Lijstalinea"/>
        <w:numPr>
          <w:ilvl w:val="0"/>
          <w:numId w:val="2"/>
        </w:numPr>
        <w:spacing w:line="240" w:lineRule="atLeast"/>
      </w:pPr>
      <w:r>
        <w:t>Kopie uittreksel Handelsregister van de onderneming(en) betrokken bij de aanvraag.</w:t>
      </w:r>
    </w:p>
    <w:p w14:paraId="4F88DBB4" w14:textId="5DE772E1" w:rsidR="00F2209D" w:rsidRDefault="00F2209D" w:rsidP="00AB4A17">
      <w:pPr>
        <w:pStyle w:val="Lijstalinea"/>
        <w:numPr>
          <w:ilvl w:val="0"/>
          <w:numId w:val="2"/>
        </w:numPr>
        <w:spacing w:line="240" w:lineRule="atLeast"/>
      </w:pPr>
      <w:r>
        <w:t>Kopie vennootschapsovereenkomst of maatschapscontract.</w:t>
      </w:r>
      <w:r w:rsidR="00AB4A17">
        <w:t xml:space="preserve"> </w:t>
      </w:r>
      <w:r w:rsidR="00AB4A17" w:rsidRPr="00AB4A17">
        <w:t>(alleen in het geval van een maatschap op VOF)</w:t>
      </w:r>
    </w:p>
    <w:p w14:paraId="5045E6AF" w14:textId="77777777" w:rsidR="00F2209D" w:rsidRPr="00F2209D" w:rsidRDefault="00F2209D" w:rsidP="00F2209D">
      <w:pPr>
        <w:pStyle w:val="Geenafstand"/>
        <w:numPr>
          <w:ilvl w:val="0"/>
          <w:numId w:val="2"/>
        </w:numPr>
        <w:rPr>
          <w:rFonts w:ascii="Arial" w:hAnsi="Arial"/>
          <w:color w:val="000000" w:themeColor="text1"/>
          <w:kern w:val="2"/>
          <w14:ligatures w14:val="standardContextual"/>
        </w:rPr>
      </w:pPr>
      <w:r w:rsidRPr="00F2209D">
        <w:rPr>
          <w:rFonts w:ascii="Arial" w:hAnsi="Arial"/>
          <w:color w:val="000000" w:themeColor="text1"/>
          <w:kern w:val="2"/>
          <w14:ligatures w14:val="standardContextual"/>
        </w:rPr>
        <w:t xml:space="preserve">Een kopie van de hypotheekakte/eigendomsakte/leenovereenkomst als het pand uw eigendom is. </w:t>
      </w:r>
    </w:p>
    <w:p w14:paraId="16979543" w14:textId="622F7EFA" w:rsidR="00F2209D" w:rsidRPr="00F2209D" w:rsidRDefault="00F2209D" w:rsidP="00F2209D">
      <w:pPr>
        <w:pStyle w:val="Geenafstand"/>
        <w:numPr>
          <w:ilvl w:val="0"/>
          <w:numId w:val="2"/>
        </w:numPr>
        <w:rPr>
          <w:rFonts w:ascii="Arial" w:hAnsi="Arial"/>
          <w:color w:val="000000" w:themeColor="text1"/>
          <w:kern w:val="2"/>
          <w14:ligatures w14:val="standardContextual"/>
        </w:rPr>
      </w:pPr>
      <w:r w:rsidRPr="00F2209D">
        <w:rPr>
          <w:rFonts w:ascii="Arial" w:hAnsi="Arial"/>
          <w:color w:val="000000" w:themeColor="text1"/>
          <w:kern w:val="2"/>
          <w14:ligatures w14:val="standardContextual"/>
        </w:rPr>
        <w:t>De gecombineerde opgave indien er sprake is van pacht van agrarische gronden.</w:t>
      </w:r>
    </w:p>
    <w:p w14:paraId="75011E14" w14:textId="20A42560" w:rsidR="00F2209D" w:rsidRPr="00F2209D" w:rsidRDefault="00F2209D" w:rsidP="00F2209D">
      <w:pPr>
        <w:pStyle w:val="Geenafstand"/>
        <w:numPr>
          <w:ilvl w:val="0"/>
          <w:numId w:val="2"/>
        </w:numPr>
        <w:rPr>
          <w:rFonts w:ascii="Arial" w:hAnsi="Arial"/>
          <w:color w:val="000000" w:themeColor="text1"/>
          <w:kern w:val="2"/>
          <w14:ligatures w14:val="standardContextual"/>
        </w:rPr>
      </w:pPr>
      <w:r w:rsidRPr="00F2209D">
        <w:rPr>
          <w:rFonts w:ascii="Arial" w:hAnsi="Arial"/>
          <w:color w:val="000000" w:themeColor="text1"/>
          <w:kern w:val="2"/>
          <w14:ligatures w14:val="standardContextual"/>
        </w:rPr>
        <w:t>Een actueel uittreksel uit een buitenlands handelsregister</w:t>
      </w:r>
      <w:r w:rsidR="00AB4A17" w:rsidRPr="00AB4A17">
        <w:rPr>
          <w:rFonts w:ascii="Arial" w:hAnsi="Arial"/>
          <w:b/>
          <w:bCs/>
          <w:color w:val="000000" w:themeColor="text1"/>
          <w:kern w:val="2"/>
          <w14:ligatures w14:val="standardContextual"/>
        </w:rPr>
        <w:t xml:space="preserve"> </w:t>
      </w:r>
    </w:p>
    <w:p w14:paraId="5D51D8E8" w14:textId="77777777" w:rsidR="00F2209D" w:rsidRDefault="00F2209D" w:rsidP="00F2209D">
      <w:pPr>
        <w:pStyle w:val="Lijstalinea"/>
        <w:numPr>
          <w:ilvl w:val="0"/>
          <w:numId w:val="2"/>
        </w:numPr>
        <w:spacing w:line="240" w:lineRule="atLeast"/>
      </w:pPr>
      <w:r w:rsidRPr="00F2209D">
        <w:t>Kopie geldige identiteitskaart, paspoort of vreemdelingendocument.</w:t>
      </w:r>
    </w:p>
    <w:p w14:paraId="024AA25D" w14:textId="77777777" w:rsidR="00F2209D" w:rsidRPr="00F2209D" w:rsidRDefault="00F2209D" w:rsidP="00F2209D">
      <w:pPr>
        <w:pStyle w:val="Lijstalinea"/>
        <w:numPr>
          <w:ilvl w:val="0"/>
          <w:numId w:val="2"/>
        </w:numPr>
        <w:spacing w:line="240" w:lineRule="atLeast"/>
      </w:pPr>
      <w:r w:rsidRPr="00F2209D">
        <w:t>Bewijs dat persoon zeggenschaphebbende is (bijv. kopie aandeelhoudersregister).</w:t>
      </w:r>
    </w:p>
    <w:p w14:paraId="04437DF0" w14:textId="77777777" w:rsidR="00F2209D" w:rsidRPr="00F2209D" w:rsidRDefault="00F2209D" w:rsidP="00F2209D">
      <w:pPr>
        <w:pStyle w:val="Lijstalinea"/>
        <w:numPr>
          <w:ilvl w:val="0"/>
          <w:numId w:val="2"/>
        </w:numPr>
        <w:spacing w:line="240" w:lineRule="atLeast"/>
      </w:pPr>
      <w:r w:rsidRPr="00F2209D">
        <w:t>Bewijs dat persoon in het afgelopen jaar zeggenschaphebbende is geweest.</w:t>
      </w:r>
    </w:p>
    <w:p w14:paraId="7F837641" w14:textId="77777777" w:rsidR="00F2209D" w:rsidRPr="00F2209D" w:rsidRDefault="00F2209D" w:rsidP="00F2209D">
      <w:pPr>
        <w:pStyle w:val="Lijstalinea"/>
        <w:numPr>
          <w:ilvl w:val="0"/>
          <w:numId w:val="2"/>
        </w:numPr>
        <w:spacing w:line="240" w:lineRule="atLeast"/>
      </w:pPr>
      <w:r w:rsidRPr="00F2209D">
        <w:t>Kopie uittreksel Handelsregister van onderneming waar u bij betrokken bent.</w:t>
      </w:r>
    </w:p>
    <w:p w14:paraId="715C91FF" w14:textId="77777777" w:rsidR="00F2209D" w:rsidRPr="00F2209D" w:rsidRDefault="00F2209D" w:rsidP="00F2209D">
      <w:pPr>
        <w:pStyle w:val="Lijstalinea"/>
        <w:numPr>
          <w:ilvl w:val="0"/>
          <w:numId w:val="2"/>
        </w:numPr>
        <w:spacing w:line="240" w:lineRule="atLeast"/>
      </w:pPr>
      <w:r w:rsidRPr="00F2209D">
        <w:t>Kopie certificaathoudersregister van onderneming waar u certificaathouder bent.</w:t>
      </w:r>
    </w:p>
    <w:p w14:paraId="0759E38B" w14:textId="77777777" w:rsidR="00F2209D" w:rsidRPr="00F2209D" w:rsidRDefault="00F2209D" w:rsidP="00F2209D">
      <w:pPr>
        <w:pStyle w:val="Lijstalinea"/>
        <w:numPr>
          <w:ilvl w:val="0"/>
          <w:numId w:val="2"/>
        </w:numPr>
        <w:spacing w:line="240" w:lineRule="atLeast"/>
      </w:pPr>
      <w:r w:rsidRPr="00F2209D">
        <w:t>Kopie aandeelhoudersregister van onderneming waar u aandelen van bezit.</w:t>
      </w:r>
    </w:p>
    <w:p w14:paraId="1E7B015F" w14:textId="77777777" w:rsidR="00F2209D" w:rsidRPr="00F2209D" w:rsidRDefault="00F2209D" w:rsidP="00F2209D">
      <w:pPr>
        <w:pStyle w:val="Lijstalinea"/>
        <w:numPr>
          <w:ilvl w:val="0"/>
          <w:numId w:val="2"/>
        </w:numPr>
        <w:spacing w:line="240" w:lineRule="atLeast"/>
      </w:pPr>
      <w:r w:rsidRPr="00F2209D">
        <w:t>Organogram met daarin de verhoudingen tussen u en de ondernemingen.</w:t>
      </w:r>
    </w:p>
    <w:p w14:paraId="6FF063FD" w14:textId="77777777" w:rsidR="00F2209D" w:rsidRPr="00F2209D" w:rsidRDefault="00F2209D" w:rsidP="00F2209D">
      <w:pPr>
        <w:pStyle w:val="Lijstalinea"/>
        <w:numPr>
          <w:ilvl w:val="0"/>
          <w:numId w:val="2"/>
        </w:numPr>
        <w:spacing w:line="240" w:lineRule="atLeast"/>
      </w:pPr>
      <w:r w:rsidRPr="00F2209D">
        <w:t>Kopie van aanvraag waarmee deze aanvraag samenloopt.</w:t>
      </w:r>
    </w:p>
    <w:p w14:paraId="7B8C3DAA" w14:textId="77777777" w:rsidR="00F2209D" w:rsidRDefault="00F2209D" w:rsidP="00F2209D">
      <w:pPr>
        <w:pStyle w:val="Lijstalinea"/>
        <w:numPr>
          <w:ilvl w:val="0"/>
          <w:numId w:val="2"/>
        </w:numPr>
        <w:spacing w:line="240" w:lineRule="atLeast"/>
      </w:pPr>
      <w:r>
        <w:t xml:space="preserve">Bewijs dat laat zien hoe het eigen vermogen is opgebouwd en waarvan het afkomstig is. Hoeveel geld is het en hoe is de onderneming hieraan gekomen? Bijvoorbeeld bankafschriften, saldo overzichten, betalingsbewijzen, overeenkomsten, belastingaangiftes en jaarstukken. </w:t>
      </w:r>
    </w:p>
    <w:p w14:paraId="4E26989F" w14:textId="77777777" w:rsidR="00F2209D" w:rsidRDefault="00F2209D" w:rsidP="00F2209D">
      <w:pPr>
        <w:pStyle w:val="Lijstalinea"/>
        <w:numPr>
          <w:ilvl w:val="0"/>
          <w:numId w:val="2"/>
        </w:numPr>
        <w:spacing w:line="240" w:lineRule="atLeast"/>
      </w:pPr>
      <w:r>
        <w:t>Winst &amp; verliesrekening van de afgelopen drie boekjaren.</w:t>
      </w:r>
    </w:p>
    <w:p w14:paraId="39B9DAF6" w14:textId="77777777" w:rsidR="00F2209D" w:rsidRDefault="00F2209D" w:rsidP="00F2209D">
      <w:pPr>
        <w:pStyle w:val="Lijstalinea"/>
        <w:numPr>
          <w:ilvl w:val="0"/>
          <w:numId w:val="2"/>
        </w:numPr>
        <w:spacing w:line="240" w:lineRule="atLeast"/>
      </w:pPr>
      <w:r>
        <w:t>Balans met toelichting van de afgelopen drie boekjaren.</w:t>
      </w:r>
    </w:p>
    <w:p w14:paraId="2A11E8FC" w14:textId="77777777" w:rsidR="00F2209D" w:rsidRPr="00F2209D" w:rsidRDefault="00F2209D" w:rsidP="00F2209D">
      <w:pPr>
        <w:pStyle w:val="Lijstalinea"/>
        <w:numPr>
          <w:ilvl w:val="0"/>
          <w:numId w:val="2"/>
        </w:numPr>
        <w:spacing w:line="240" w:lineRule="atLeast"/>
      </w:pPr>
      <w:r w:rsidRPr="00F2209D">
        <w:t>Recente kolommenbalans.</w:t>
      </w:r>
    </w:p>
    <w:p w14:paraId="0C23C851" w14:textId="77777777" w:rsidR="00F2209D" w:rsidRPr="00F2209D" w:rsidRDefault="00F2209D" w:rsidP="00F2209D">
      <w:pPr>
        <w:pStyle w:val="Lijstalinea"/>
        <w:numPr>
          <w:ilvl w:val="0"/>
          <w:numId w:val="2"/>
        </w:numPr>
        <w:spacing w:line="240" w:lineRule="atLeast"/>
      </w:pPr>
      <w:r>
        <w:t>Openingsbalans.</w:t>
      </w:r>
    </w:p>
    <w:p w14:paraId="53C88AD0" w14:textId="77777777" w:rsidR="00F2209D" w:rsidRPr="00F2209D" w:rsidRDefault="00F2209D" w:rsidP="00F2209D">
      <w:pPr>
        <w:pStyle w:val="Lijstalinea"/>
        <w:numPr>
          <w:ilvl w:val="0"/>
          <w:numId w:val="2"/>
        </w:numPr>
        <w:spacing w:line="240" w:lineRule="atLeast"/>
      </w:pPr>
      <w:r>
        <w:t>Investeringsbegroting.</w:t>
      </w:r>
    </w:p>
    <w:p w14:paraId="4F824107" w14:textId="77777777" w:rsidR="00F2209D" w:rsidRPr="00F2209D" w:rsidRDefault="00F2209D" w:rsidP="00F2209D">
      <w:pPr>
        <w:pStyle w:val="Lijstalinea"/>
        <w:numPr>
          <w:ilvl w:val="0"/>
          <w:numId w:val="2"/>
        </w:numPr>
        <w:spacing w:line="240" w:lineRule="atLeast"/>
      </w:pPr>
      <w:r>
        <w:t>Financieringsbegroting.</w:t>
      </w:r>
    </w:p>
    <w:p w14:paraId="486BE51E" w14:textId="77777777" w:rsidR="00F2209D" w:rsidRPr="00F2209D" w:rsidRDefault="00F2209D" w:rsidP="00F2209D">
      <w:pPr>
        <w:pStyle w:val="Lijstalinea"/>
        <w:numPr>
          <w:ilvl w:val="0"/>
          <w:numId w:val="2"/>
        </w:numPr>
        <w:spacing w:line="240" w:lineRule="atLeast"/>
      </w:pPr>
      <w:r w:rsidRPr="00F2209D">
        <w:t xml:space="preserve">Bewijs dat laat zien van wie het bedrag afkomstig is, hoeveel geld het is en hoe aan het geld is gekomen. Bijvoorbeeld de bankafschriften, ondertekende overeenkomsten, jaaropgaven, loonstroken, belastingaangiftes. </w:t>
      </w:r>
      <w:r w:rsidRPr="007A160D">
        <w:t>Dit mogen kopieën zijn</w:t>
      </w:r>
      <w:r>
        <w:t>.</w:t>
      </w:r>
    </w:p>
    <w:p w14:paraId="6E418FA7" w14:textId="77777777" w:rsidR="00F2209D" w:rsidRPr="00F2209D" w:rsidRDefault="00F2209D" w:rsidP="00F2209D">
      <w:pPr>
        <w:pStyle w:val="Lijstalinea"/>
        <w:numPr>
          <w:ilvl w:val="0"/>
          <w:numId w:val="2"/>
        </w:numPr>
        <w:spacing w:line="240" w:lineRule="atLeast"/>
      </w:pPr>
      <w:r>
        <w:t>De getekende overeenkomst betreffende de financiering/lening.</w:t>
      </w:r>
    </w:p>
    <w:p w14:paraId="6430FF1D" w14:textId="77777777" w:rsidR="00F2209D" w:rsidRPr="00F2209D" w:rsidRDefault="00F2209D" w:rsidP="00F2209D">
      <w:pPr>
        <w:pStyle w:val="Lijstalinea"/>
        <w:numPr>
          <w:ilvl w:val="0"/>
          <w:numId w:val="2"/>
        </w:numPr>
        <w:spacing w:line="240" w:lineRule="atLeast"/>
      </w:pPr>
      <w:r>
        <w:t>Bewijs dat het geld of de goederen echt zijn gekregen. Bijvoorbeeld bankafschriften. Dit mogen kopieën zijn.</w:t>
      </w:r>
    </w:p>
    <w:p w14:paraId="46B7E8B5" w14:textId="77777777" w:rsidR="00F2209D" w:rsidRPr="00F2209D" w:rsidRDefault="00F2209D" w:rsidP="00F2209D">
      <w:pPr>
        <w:pStyle w:val="Lijstalinea"/>
        <w:numPr>
          <w:ilvl w:val="0"/>
          <w:numId w:val="2"/>
        </w:numPr>
        <w:spacing w:line="240" w:lineRule="atLeast"/>
      </w:pPr>
      <w:r>
        <w:t>Bewijs van onderpand of andere zekerheid.</w:t>
      </w:r>
    </w:p>
    <w:p w14:paraId="1867342F" w14:textId="77777777" w:rsidR="00F2209D" w:rsidRDefault="00F2209D" w:rsidP="00F2209D">
      <w:pPr>
        <w:pStyle w:val="Lijstalinea"/>
        <w:numPr>
          <w:ilvl w:val="0"/>
          <w:numId w:val="2"/>
        </w:numPr>
        <w:spacing w:line="240" w:lineRule="atLeast"/>
      </w:pPr>
      <w:r>
        <w:t>Een kopie van een geldig identiteitsbewijs als de vermogensverschaffer een natuurlijk persoon is.</w:t>
      </w:r>
    </w:p>
    <w:p w14:paraId="4A49AD0A" w14:textId="77777777" w:rsidR="00F2209D" w:rsidRPr="00F2209D" w:rsidRDefault="00F2209D" w:rsidP="00F2209D">
      <w:pPr>
        <w:pStyle w:val="Lijstalinea"/>
        <w:numPr>
          <w:ilvl w:val="0"/>
          <w:numId w:val="2"/>
        </w:numPr>
        <w:spacing w:line="240" w:lineRule="atLeast"/>
      </w:pPr>
      <w:r>
        <w:t xml:space="preserve">Bewijsstukken hoe de financier aan het uitgeleende geld is gekomen (herkomst van vermogen). </w:t>
      </w:r>
    </w:p>
    <w:p w14:paraId="62395B7C" w14:textId="77777777" w:rsidR="00F2209D" w:rsidRPr="00F2209D" w:rsidRDefault="00F2209D" w:rsidP="00F2209D">
      <w:pPr>
        <w:pStyle w:val="Lijstalinea"/>
        <w:numPr>
          <w:ilvl w:val="0"/>
          <w:numId w:val="2"/>
        </w:numPr>
        <w:spacing w:line="240" w:lineRule="atLeast"/>
      </w:pPr>
      <w:r w:rsidRPr="00F2209D">
        <w:t>De bewijsstukken waaruit de schulden blijken.</w:t>
      </w:r>
    </w:p>
    <w:p w14:paraId="4D77982F" w14:textId="77777777" w:rsidR="00F2209D" w:rsidRPr="00F2209D" w:rsidRDefault="00F2209D" w:rsidP="00F2209D">
      <w:pPr>
        <w:pStyle w:val="Lijstalinea"/>
        <w:numPr>
          <w:ilvl w:val="0"/>
          <w:numId w:val="2"/>
        </w:numPr>
        <w:spacing w:line="240" w:lineRule="atLeast"/>
      </w:pPr>
      <w:r w:rsidRPr="00F2209D">
        <w:t>Bewijs dat het geld op de rekening ontvangen is. Bijvoorbeeld een bankafschrift of crypto overboeking inclusief adres.</w:t>
      </w:r>
    </w:p>
    <w:p w14:paraId="001631BF" w14:textId="77777777" w:rsidR="00F2209D" w:rsidRPr="00F2209D" w:rsidRDefault="00F2209D" w:rsidP="00F2209D">
      <w:pPr>
        <w:pStyle w:val="Lijstalinea"/>
        <w:numPr>
          <w:ilvl w:val="0"/>
          <w:numId w:val="2"/>
        </w:numPr>
        <w:spacing w:line="240" w:lineRule="atLeast"/>
      </w:pPr>
      <w:r w:rsidRPr="00F2209D">
        <w:t>Bewijs van onderpand of andere zekerheid.</w:t>
      </w:r>
    </w:p>
    <w:p w14:paraId="6124D6D0" w14:textId="6B03FE8D" w:rsidR="00F2209D" w:rsidRDefault="00F2209D" w:rsidP="00F2209D">
      <w:pPr>
        <w:pStyle w:val="Lijstalinea"/>
        <w:numPr>
          <w:ilvl w:val="0"/>
          <w:numId w:val="2"/>
        </w:numPr>
        <w:spacing w:line="240" w:lineRule="atLeast"/>
      </w:pPr>
      <w:r w:rsidRPr="00F2209D">
        <w:t>Per veroordeling, fiscale boete, bestuurlijke boete, intrekking, weigering, strafbeschikking, schikking of verdenking moet een kopie daarvan worden toegevoegd.</w:t>
      </w:r>
    </w:p>
    <w:p w14:paraId="3A6AFA4B" w14:textId="77777777" w:rsidR="00F2209D" w:rsidRDefault="00F2209D" w:rsidP="00F2209D">
      <w:pPr>
        <w:pStyle w:val="Lijstalinea"/>
        <w:numPr>
          <w:ilvl w:val="0"/>
          <w:numId w:val="2"/>
        </w:numPr>
        <w:spacing w:line="240" w:lineRule="atLeast"/>
      </w:pPr>
      <w:r>
        <w:t xml:space="preserve">Kopie van de huur- of pachtovereenkomst als u het pand gaat verhuren of verpachten. </w:t>
      </w:r>
    </w:p>
    <w:p w14:paraId="56F970D8" w14:textId="4C949E33" w:rsidR="00F2209D" w:rsidRPr="00F2209D" w:rsidRDefault="00F2209D" w:rsidP="00F2209D">
      <w:pPr>
        <w:pStyle w:val="Lijstalinea"/>
        <w:numPr>
          <w:ilvl w:val="0"/>
          <w:numId w:val="2"/>
        </w:numPr>
        <w:spacing w:line="240" w:lineRule="atLeast"/>
      </w:pPr>
      <w:r>
        <w:t>Officiële bankafschriften of andere bewijsstukken van bovenstaande betalingen.</w:t>
      </w:r>
    </w:p>
    <w:p w14:paraId="467D2ABE" w14:textId="77777777" w:rsidR="00F2209D" w:rsidRPr="00F2209D" w:rsidRDefault="00F2209D" w:rsidP="00F2209D">
      <w:pPr>
        <w:pStyle w:val="Lijstalinea"/>
        <w:numPr>
          <w:ilvl w:val="0"/>
          <w:numId w:val="2"/>
        </w:numPr>
        <w:spacing w:line="240" w:lineRule="atLeast"/>
      </w:pPr>
      <w:r w:rsidRPr="00F2209D">
        <w:t>Kopie van de leveringsakte en koopovereenkomst van het pand.</w:t>
      </w:r>
    </w:p>
    <w:p w14:paraId="4ADD8B32" w14:textId="77777777" w:rsidR="00F2209D" w:rsidRPr="00F2209D" w:rsidRDefault="00F2209D" w:rsidP="00F2209D">
      <w:pPr>
        <w:pStyle w:val="Lijstalinea"/>
        <w:numPr>
          <w:ilvl w:val="0"/>
          <w:numId w:val="2"/>
        </w:numPr>
        <w:spacing w:line="240" w:lineRule="atLeast"/>
      </w:pPr>
      <w:r w:rsidRPr="00F2209D">
        <w:t>Kopie van de hypotheekakte of leenovereenkomst m.b.t. het pand.</w:t>
      </w:r>
    </w:p>
    <w:p w14:paraId="051D3B80" w14:textId="77777777" w:rsidR="00F2209D" w:rsidRPr="00F2209D" w:rsidRDefault="00F2209D" w:rsidP="00F2209D">
      <w:pPr>
        <w:pStyle w:val="Lijstalinea"/>
        <w:numPr>
          <w:ilvl w:val="0"/>
          <w:numId w:val="2"/>
        </w:numPr>
        <w:spacing w:line="240" w:lineRule="atLeast"/>
      </w:pPr>
      <w:r w:rsidRPr="00F2209D">
        <w:t>Kopie van de huur- of pachtovereenkomst als u het pand huurt of pacht.</w:t>
      </w:r>
    </w:p>
    <w:p w14:paraId="4D8061C2" w14:textId="77777777" w:rsidR="00F2209D" w:rsidRPr="00F2209D" w:rsidRDefault="00F2209D" w:rsidP="00F2209D">
      <w:pPr>
        <w:pStyle w:val="Lijstalinea"/>
        <w:numPr>
          <w:ilvl w:val="0"/>
          <w:numId w:val="2"/>
        </w:numPr>
        <w:spacing w:line="240" w:lineRule="atLeast"/>
      </w:pPr>
      <w:r w:rsidRPr="00F2209D">
        <w:t>Bewijs van betaling van de waarborgsom en huurpenningen van start onderneming tot nu.</w:t>
      </w:r>
    </w:p>
    <w:p w14:paraId="51333B86" w14:textId="77777777" w:rsidR="00F2209D" w:rsidRPr="00F2209D" w:rsidRDefault="00F2209D" w:rsidP="00F2209D">
      <w:pPr>
        <w:pStyle w:val="Lijstalinea"/>
        <w:numPr>
          <w:ilvl w:val="0"/>
          <w:numId w:val="2"/>
        </w:numPr>
        <w:spacing w:line="240" w:lineRule="atLeast"/>
      </w:pPr>
      <w:r w:rsidRPr="00F2209D">
        <w:t>Kopie van de koopovereenkomst voor de overname van de onderneming.</w:t>
      </w:r>
    </w:p>
    <w:p w14:paraId="71C64DE6" w14:textId="77777777" w:rsidR="00F2209D" w:rsidRPr="00F2209D" w:rsidRDefault="00F2209D" w:rsidP="00F2209D">
      <w:pPr>
        <w:pStyle w:val="Lijstalinea"/>
        <w:numPr>
          <w:ilvl w:val="0"/>
          <w:numId w:val="2"/>
        </w:numPr>
        <w:spacing w:line="240" w:lineRule="atLeast"/>
      </w:pPr>
      <w:r w:rsidRPr="00F2209D">
        <w:t>Kopie van de facturen voor de verbouwing.</w:t>
      </w:r>
    </w:p>
    <w:p w14:paraId="5FA77374" w14:textId="77777777" w:rsidR="00F2209D" w:rsidRDefault="00F2209D" w:rsidP="00F2209D">
      <w:pPr>
        <w:pStyle w:val="Lijstalinea"/>
        <w:numPr>
          <w:ilvl w:val="0"/>
          <w:numId w:val="2"/>
        </w:numPr>
        <w:spacing w:line="240" w:lineRule="atLeast"/>
      </w:pPr>
      <w:r w:rsidRPr="00F2209D">
        <w:t>Officiële bankafschriften of andere bewijsstukken van bovenstaande betalingen.</w:t>
      </w:r>
    </w:p>
    <w:p w14:paraId="15D732F4" w14:textId="77777777" w:rsidR="00F2209D" w:rsidRPr="00F2209D" w:rsidRDefault="00F2209D" w:rsidP="00F2209D">
      <w:pPr>
        <w:pStyle w:val="Geenafstand"/>
        <w:numPr>
          <w:ilvl w:val="0"/>
          <w:numId w:val="2"/>
        </w:numPr>
        <w:rPr>
          <w:rFonts w:ascii="Arial" w:hAnsi="Arial"/>
          <w:color w:val="000000" w:themeColor="text1"/>
          <w:kern w:val="2"/>
          <w14:ligatures w14:val="standardContextual"/>
        </w:rPr>
      </w:pPr>
      <w:r w:rsidRPr="00F2209D">
        <w:rPr>
          <w:rFonts w:ascii="Arial" w:hAnsi="Arial"/>
          <w:color w:val="000000" w:themeColor="text1"/>
          <w:kern w:val="2"/>
          <w14:ligatures w14:val="standardContextual"/>
        </w:rPr>
        <w:t>Kopie van de koopakte van het pand/terrein indien het uw eigendom betreft.</w:t>
      </w:r>
    </w:p>
    <w:p w14:paraId="7BCA7169" w14:textId="77777777" w:rsidR="00F2209D" w:rsidRPr="00F2209D" w:rsidRDefault="00F2209D" w:rsidP="00F2209D">
      <w:pPr>
        <w:pStyle w:val="Lijstalinea"/>
        <w:numPr>
          <w:ilvl w:val="0"/>
          <w:numId w:val="2"/>
        </w:numPr>
        <w:spacing w:line="240" w:lineRule="atLeast"/>
      </w:pPr>
      <w:r w:rsidRPr="00F2209D">
        <w:t>Kopie van de hypotheekakte van het pand/ terrein indien het uw eigendom betreft.</w:t>
      </w:r>
    </w:p>
    <w:p w14:paraId="206DC0E2" w14:textId="77777777" w:rsidR="00F2209D" w:rsidRPr="00F2209D" w:rsidRDefault="00F2209D" w:rsidP="00F2209D">
      <w:pPr>
        <w:pStyle w:val="Lijstalinea"/>
        <w:numPr>
          <w:ilvl w:val="0"/>
          <w:numId w:val="2"/>
        </w:numPr>
        <w:spacing w:line="240" w:lineRule="atLeast"/>
      </w:pPr>
      <w:r w:rsidRPr="00F2209D">
        <w:t>Kopie eigendomsbewijs van de pand-/terreineigenaar indien het niet uw eigendom betreft.</w:t>
      </w:r>
    </w:p>
    <w:p w14:paraId="2D8D5BC5" w14:textId="77777777" w:rsidR="00F2209D" w:rsidRPr="00F2209D" w:rsidRDefault="00F2209D" w:rsidP="00F2209D">
      <w:pPr>
        <w:pStyle w:val="Lijstalinea"/>
        <w:numPr>
          <w:ilvl w:val="0"/>
          <w:numId w:val="2"/>
        </w:numPr>
        <w:spacing w:line="240" w:lineRule="atLeast"/>
      </w:pPr>
      <w:r w:rsidRPr="00F2209D">
        <w:t>Kopie van de huur- of pachtovereenkomst als u het pand huurt of pacht.</w:t>
      </w:r>
    </w:p>
    <w:p w14:paraId="23065ADA" w14:textId="77777777" w:rsidR="00F2209D" w:rsidRPr="00F2209D" w:rsidRDefault="00F2209D" w:rsidP="00F2209D">
      <w:pPr>
        <w:pStyle w:val="Lijstalinea"/>
        <w:numPr>
          <w:ilvl w:val="0"/>
          <w:numId w:val="2"/>
        </w:numPr>
        <w:spacing w:line="240" w:lineRule="atLeast"/>
      </w:pPr>
      <w:r w:rsidRPr="00F2209D">
        <w:t>Bewijs van betaling van de waarborgsom en huurpenningen van start onderneming tot nu.</w:t>
      </w:r>
    </w:p>
    <w:p w14:paraId="45D81F35" w14:textId="77777777" w:rsidR="00F2209D" w:rsidRPr="00F2209D" w:rsidRDefault="00F2209D" w:rsidP="00F2209D">
      <w:pPr>
        <w:pStyle w:val="Geenafstand"/>
        <w:numPr>
          <w:ilvl w:val="0"/>
          <w:numId w:val="2"/>
        </w:numPr>
        <w:rPr>
          <w:rFonts w:ascii="Arial" w:hAnsi="Arial"/>
          <w:color w:val="000000" w:themeColor="text1"/>
          <w:kern w:val="2"/>
          <w14:ligatures w14:val="standardContextual"/>
        </w:rPr>
      </w:pPr>
      <w:r w:rsidRPr="00F2209D">
        <w:rPr>
          <w:rFonts w:ascii="Arial" w:hAnsi="Arial"/>
          <w:color w:val="000000" w:themeColor="text1"/>
          <w:kern w:val="2"/>
          <w14:ligatures w14:val="standardContextual"/>
        </w:rPr>
        <w:lastRenderedPageBreak/>
        <w:t>Officiële bankafschriften of andere bewijsstukken van bovenstaande betalingen.</w:t>
      </w:r>
    </w:p>
    <w:p w14:paraId="791781B0" w14:textId="2DB9B859" w:rsidR="00F2209D" w:rsidRPr="00F2209D" w:rsidRDefault="00F2209D" w:rsidP="00F2209D">
      <w:pPr>
        <w:pStyle w:val="Geenafstand"/>
        <w:numPr>
          <w:ilvl w:val="0"/>
          <w:numId w:val="2"/>
        </w:numPr>
        <w:rPr>
          <w:rFonts w:ascii="Arial" w:hAnsi="Arial"/>
          <w:color w:val="000000" w:themeColor="text1"/>
          <w:kern w:val="2"/>
          <w14:ligatures w14:val="standardContextual"/>
        </w:rPr>
      </w:pPr>
      <w:r w:rsidRPr="00F2209D">
        <w:rPr>
          <w:rFonts w:ascii="Arial" w:hAnsi="Arial"/>
          <w:color w:val="000000" w:themeColor="text1"/>
          <w:kern w:val="2"/>
          <w14:ligatures w14:val="standardContextual"/>
        </w:rPr>
        <w:t>Kopie van de eindafrekening van de notaris.</w:t>
      </w:r>
    </w:p>
    <w:p w14:paraId="49150567" w14:textId="6DC55A30" w:rsidR="00F2209D" w:rsidRDefault="00F2209D" w:rsidP="00F2209D">
      <w:pPr>
        <w:pStyle w:val="Lijstalinea"/>
        <w:numPr>
          <w:ilvl w:val="0"/>
          <w:numId w:val="2"/>
        </w:numPr>
        <w:spacing w:line="240" w:lineRule="atLeast"/>
      </w:pPr>
      <w:r w:rsidRPr="00F2209D">
        <w:t>Als een gemachtigde van de onderneming het formulier ondertekent dient een schriftelijk bewijs van de machtiging te worden toegevoegd, ondertekend door een daartoe bevoegd persoon.</w:t>
      </w:r>
    </w:p>
    <w:p w14:paraId="70F0BE7F" w14:textId="77777777" w:rsidR="00AB4A17" w:rsidRDefault="00AB4A17" w:rsidP="000B05AF"/>
    <w:p w14:paraId="60CAE1B3" w14:textId="020CD612" w:rsidR="00AB4A17" w:rsidRPr="00AB4A17" w:rsidRDefault="00AB4A17" w:rsidP="000B05AF">
      <w:pPr>
        <w:rPr>
          <w:b/>
          <w:bCs/>
        </w:rPr>
      </w:pPr>
      <w:r w:rsidRPr="00AB4A17">
        <w:rPr>
          <w:b/>
          <w:bCs/>
        </w:rPr>
        <w:t>Aanvullende bijlagen specifiek voor een horeca- of exploitatievergunning:</w:t>
      </w:r>
    </w:p>
    <w:p w14:paraId="41BF48C8" w14:textId="719C9F9C" w:rsidR="00AB4A17" w:rsidRDefault="00AB4A17" w:rsidP="00AB4A17">
      <w:pPr>
        <w:pStyle w:val="Lijstalinea"/>
        <w:numPr>
          <w:ilvl w:val="0"/>
          <w:numId w:val="15"/>
        </w:numPr>
      </w:pPr>
      <w:r w:rsidRPr="00AB4A17">
        <w:t>In geval van overname</w:t>
      </w:r>
      <w:r w:rsidRPr="00AB4A17">
        <w:rPr>
          <w:b/>
          <w:bCs/>
        </w:rPr>
        <w:t>:</w:t>
      </w:r>
      <w:r>
        <w:t xml:space="preserve"> overeenkomst en betalingsbewijzen m.b.t. de overname.</w:t>
      </w:r>
    </w:p>
    <w:p w14:paraId="2B8667E6" w14:textId="78E28272" w:rsidR="00AB4A17" w:rsidRPr="00F2209D" w:rsidRDefault="00AB4A17" w:rsidP="00AB4A17">
      <w:pPr>
        <w:pStyle w:val="Lijstalinea"/>
        <w:numPr>
          <w:ilvl w:val="0"/>
          <w:numId w:val="15"/>
        </w:numPr>
        <w:spacing w:line="240" w:lineRule="atLeast"/>
      </w:pPr>
      <w:r w:rsidRPr="00F2209D">
        <w:t>Bewijs dat persoon leidinggevende in de onderneming is (bijv. kopie uittreksel Handelsregister).</w:t>
      </w:r>
      <w:r>
        <w:t xml:space="preserve"> </w:t>
      </w:r>
    </w:p>
    <w:p w14:paraId="5E4CAF6E" w14:textId="3EF2F6BD" w:rsidR="00AB4A17" w:rsidRPr="00F2209D" w:rsidRDefault="00AB4A17" w:rsidP="00AB4A17">
      <w:pPr>
        <w:pStyle w:val="Lijstalinea"/>
        <w:numPr>
          <w:ilvl w:val="0"/>
          <w:numId w:val="15"/>
        </w:numPr>
        <w:spacing w:line="240" w:lineRule="atLeast"/>
      </w:pPr>
      <w:r w:rsidRPr="00F2209D">
        <w:t>Bewijs dat persoon in het afgelopen jaar leidinggevende is geweest (bijv. kopie uittreksel Handelsregister).</w:t>
      </w:r>
      <w:r>
        <w:t xml:space="preserve"> </w:t>
      </w:r>
    </w:p>
    <w:p w14:paraId="71543FDC" w14:textId="4822C41F" w:rsidR="00AB4A17" w:rsidRPr="00F2209D" w:rsidRDefault="00AB4A17" w:rsidP="00AB4A17">
      <w:pPr>
        <w:pStyle w:val="Lijstalinea"/>
        <w:numPr>
          <w:ilvl w:val="0"/>
          <w:numId w:val="15"/>
        </w:numPr>
        <w:spacing w:line="240" w:lineRule="atLeast"/>
      </w:pPr>
      <w:r w:rsidRPr="00F2209D">
        <w:t>De exploitatieovereenkomst kansspelautomaten met speelautomatenleverancier.</w:t>
      </w:r>
    </w:p>
    <w:p w14:paraId="21AAAB9D" w14:textId="13683C91" w:rsidR="00AB4A17" w:rsidRDefault="00AB4A17" w:rsidP="00AB4A17">
      <w:pPr>
        <w:pStyle w:val="Lijstalinea"/>
        <w:numPr>
          <w:ilvl w:val="0"/>
          <w:numId w:val="15"/>
        </w:numPr>
      </w:pPr>
      <w:r w:rsidRPr="00F2209D">
        <w:t>Kopie van de aankoopfacturen of overnameovereenkomst van de inventaris met inventarislijst.</w:t>
      </w:r>
    </w:p>
    <w:p w14:paraId="22DAA864" w14:textId="77777777" w:rsidR="00AB4A17" w:rsidRDefault="00AB4A17" w:rsidP="000B05AF">
      <w:pPr>
        <w:rPr>
          <w:b/>
          <w:bCs/>
        </w:rPr>
      </w:pPr>
    </w:p>
    <w:p w14:paraId="61AAE8E8" w14:textId="15F2D762" w:rsidR="00AB4A17" w:rsidRPr="00AB4A17" w:rsidRDefault="00AB4A17" w:rsidP="000B05AF">
      <w:pPr>
        <w:rPr>
          <w:b/>
          <w:bCs/>
        </w:rPr>
      </w:pPr>
      <w:r w:rsidRPr="00AB4A17">
        <w:rPr>
          <w:b/>
          <w:bCs/>
        </w:rPr>
        <w:t>Aanvullende bijlagen specifiek voor een</w:t>
      </w:r>
      <w:r w:rsidRPr="00AB4A17">
        <w:rPr>
          <w:b/>
          <w:bCs/>
        </w:rPr>
        <w:t xml:space="preserve"> </w:t>
      </w:r>
      <w:r>
        <w:rPr>
          <w:b/>
          <w:bCs/>
        </w:rPr>
        <w:t>O</w:t>
      </w:r>
      <w:r w:rsidRPr="00AB4A17">
        <w:rPr>
          <w:b/>
          <w:bCs/>
        </w:rPr>
        <w:t>mgevingsvergunning:</w:t>
      </w:r>
    </w:p>
    <w:p w14:paraId="56C78165" w14:textId="6083B31A" w:rsidR="00AB4A17" w:rsidRPr="00F2209D" w:rsidRDefault="00AB4A17" w:rsidP="00AB4A17">
      <w:pPr>
        <w:pStyle w:val="Lijstalinea"/>
        <w:numPr>
          <w:ilvl w:val="0"/>
          <w:numId w:val="2"/>
        </w:numPr>
        <w:spacing w:line="240" w:lineRule="atLeast"/>
      </w:pPr>
      <w:r w:rsidRPr="00F2209D">
        <w:t>Kopie geldige identiteitskaart, paspoort of vreemdelingendocument van opdrachtgever/uitvoerder.</w:t>
      </w:r>
      <w:r>
        <w:t xml:space="preserve"> </w:t>
      </w:r>
    </w:p>
    <w:p w14:paraId="3EBBF52E" w14:textId="377ADF50" w:rsidR="00AB4A17" w:rsidRPr="00F2209D" w:rsidRDefault="00AB4A17" w:rsidP="00AB4A17">
      <w:pPr>
        <w:pStyle w:val="Lijstalinea"/>
        <w:numPr>
          <w:ilvl w:val="0"/>
          <w:numId w:val="2"/>
        </w:numPr>
        <w:spacing w:line="240" w:lineRule="atLeast"/>
      </w:pPr>
      <w:r w:rsidRPr="00F2209D">
        <w:t>Kopie uittreksel Handelsregister van opdrachtgever/uitvoerder.</w:t>
      </w:r>
      <w:r>
        <w:t xml:space="preserve"> </w:t>
      </w:r>
    </w:p>
    <w:p w14:paraId="4BB9B85B" w14:textId="7FD5C4FE" w:rsidR="00AB4A17" w:rsidRPr="00F2209D" w:rsidRDefault="00AB4A17" w:rsidP="00AB4A17">
      <w:pPr>
        <w:pStyle w:val="Lijstalinea"/>
        <w:numPr>
          <w:ilvl w:val="0"/>
          <w:numId w:val="2"/>
        </w:numPr>
        <w:spacing w:line="240" w:lineRule="atLeast"/>
      </w:pPr>
      <w:r w:rsidRPr="00F2209D">
        <w:t>De exploitatieovereenkomst indien de aanvrager de activiteiten niet zelf uitvoert.</w:t>
      </w:r>
      <w:r>
        <w:t xml:space="preserve"> </w:t>
      </w:r>
    </w:p>
    <w:p w14:paraId="2EE26250" w14:textId="46F348AC" w:rsidR="00AB4A17" w:rsidRPr="00F2209D" w:rsidRDefault="00AB4A17" w:rsidP="00AB4A17">
      <w:pPr>
        <w:pStyle w:val="Lijstalinea"/>
        <w:numPr>
          <w:ilvl w:val="0"/>
          <w:numId w:val="2"/>
        </w:numPr>
        <w:spacing w:line="240" w:lineRule="atLeast"/>
      </w:pPr>
      <w:r w:rsidRPr="00F2209D">
        <w:t>Bewijs waaruit blijkt wie de opdrachtgever(s) is /zijn.</w:t>
      </w:r>
      <w:r>
        <w:t xml:space="preserve"> </w:t>
      </w:r>
    </w:p>
    <w:p w14:paraId="3DE25614" w14:textId="7E37C6D2" w:rsidR="00AB4A17" w:rsidRPr="00F2209D" w:rsidRDefault="00AB4A17" w:rsidP="00AB4A17">
      <w:pPr>
        <w:pStyle w:val="Lijstalinea"/>
        <w:numPr>
          <w:ilvl w:val="0"/>
          <w:numId w:val="2"/>
        </w:numPr>
        <w:spacing w:line="240" w:lineRule="atLeast"/>
      </w:pPr>
      <w:r w:rsidRPr="00F2209D">
        <w:t>Bewijs van uitvoering tussen opdrachtgever en opdrachtnemer.</w:t>
      </w:r>
      <w:r>
        <w:t xml:space="preserve"> </w:t>
      </w:r>
    </w:p>
    <w:p w14:paraId="4A443803" w14:textId="77777777" w:rsidR="00AB4A17" w:rsidRDefault="00AB4A17" w:rsidP="000B05AF"/>
    <w:p w14:paraId="787403C8" w14:textId="77777777" w:rsidR="00AB4A17" w:rsidRDefault="00AB4A17" w:rsidP="000B05AF"/>
    <w:p w14:paraId="4DC540AD" w14:textId="77777777" w:rsidR="00AB4A17" w:rsidRDefault="00AB4A17" w:rsidP="000B05AF"/>
    <w:p w14:paraId="67EF1F99" w14:textId="77777777" w:rsidR="00AB4A17" w:rsidRDefault="00AB4A17" w:rsidP="000B05AF"/>
    <w:p w14:paraId="0D25F8F4" w14:textId="77777777" w:rsidR="00AB4A17" w:rsidRPr="001C6302" w:rsidRDefault="00AB4A17" w:rsidP="000B05AF"/>
    <w:sectPr w:rsidR="00AB4A17" w:rsidRPr="001C6302" w:rsidSect="00184E41">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0AAE"/>
    <w:multiLevelType w:val="hybridMultilevel"/>
    <w:tmpl w:val="BFFE1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9352AC"/>
    <w:multiLevelType w:val="hybridMultilevel"/>
    <w:tmpl w:val="094E5A12"/>
    <w:lvl w:ilvl="0" w:tplc="046E3E48">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8B46C86"/>
    <w:multiLevelType w:val="hybridMultilevel"/>
    <w:tmpl w:val="72CEE6C6"/>
    <w:lvl w:ilvl="0" w:tplc="A6EAD0FA">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AC6583E"/>
    <w:multiLevelType w:val="multilevel"/>
    <w:tmpl w:val="E7EAB9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C7D244C"/>
    <w:multiLevelType w:val="hybridMultilevel"/>
    <w:tmpl w:val="AC6C56E2"/>
    <w:lvl w:ilvl="0" w:tplc="A6EAD0FA">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FB231E9"/>
    <w:multiLevelType w:val="hybridMultilevel"/>
    <w:tmpl w:val="DDFE190C"/>
    <w:lvl w:ilvl="0" w:tplc="A6EAD0FA">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B600316"/>
    <w:multiLevelType w:val="hybridMultilevel"/>
    <w:tmpl w:val="18FE3096"/>
    <w:lvl w:ilvl="0" w:tplc="A6EAD0FA">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3AA10E7"/>
    <w:multiLevelType w:val="hybridMultilevel"/>
    <w:tmpl w:val="F536DEC4"/>
    <w:lvl w:ilvl="0" w:tplc="A6EAD0F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CFC72F"/>
    <w:multiLevelType w:val="hybridMultilevel"/>
    <w:tmpl w:val="B42EE524"/>
    <w:lvl w:ilvl="0" w:tplc="36FE2536">
      <w:start w:val="1"/>
      <w:numFmt w:val="bullet"/>
      <w:lvlText w:val="□"/>
      <w:lvlJc w:val="left"/>
      <w:pPr>
        <w:ind w:left="720" w:hanging="360"/>
      </w:pPr>
      <w:rPr>
        <w:rFonts w:ascii="Courier New" w:hAnsi="Courier New" w:hint="default"/>
      </w:rPr>
    </w:lvl>
    <w:lvl w:ilvl="1" w:tplc="4828A61C">
      <w:start w:val="1"/>
      <w:numFmt w:val="lowerLetter"/>
      <w:lvlText w:val="%2."/>
      <w:lvlJc w:val="left"/>
      <w:pPr>
        <w:ind w:left="1440" w:hanging="360"/>
      </w:pPr>
    </w:lvl>
    <w:lvl w:ilvl="2" w:tplc="1BB2CC40">
      <w:start w:val="1"/>
      <w:numFmt w:val="lowerRoman"/>
      <w:lvlText w:val="%3."/>
      <w:lvlJc w:val="right"/>
      <w:pPr>
        <w:ind w:left="2160" w:hanging="180"/>
      </w:pPr>
    </w:lvl>
    <w:lvl w:ilvl="3" w:tplc="36FE2536">
      <w:start w:val="1"/>
      <w:numFmt w:val="bullet"/>
      <w:lvlText w:val="□"/>
      <w:lvlJc w:val="left"/>
      <w:pPr>
        <w:ind w:left="2880" w:hanging="360"/>
      </w:pPr>
      <w:rPr>
        <w:rFonts w:ascii="Courier New" w:hAnsi="Courier New" w:hint="default"/>
      </w:rPr>
    </w:lvl>
    <w:lvl w:ilvl="4" w:tplc="C8E8F60A">
      <w:start w:val="1"/>
      <w:numFmt w:val="lowerLetter"/>
      <w:lvlText w:val="%5."/>
      <w:lvlJc w:val="left"/>
      <w:pPr>
        <w:ind w:left="3600" w:hanging="360"/>
      </w:pPr>
    </w:lvl>
    <w:lvl w:ilvl="5" w:tplc="858A9C66">
      <w:start w:val="1"/>
      <w:numFmt w:val="lowerRoman"/>
      <w:lvlText w:val="%6."/>
      <w:lvlJc w:val="right"/>
      <w:pPr>
        <w:ind w:left="4320" w:hanging="180"/>
      </w:pPr>
    </w:lvl>
    <w:lvl w:ilvl="6" w:tplc="A5622AB6">
      <w:start w:val="1"/>
      <w:numFmt w:val="decimal"/>
      <w:lvlText w:val="%7."/>
      <w:lvlJc w:val="left"/>
      <w:pPr>
        <w:ind w:left="5040" w:hanging="360"/>
      </w:pPr>
    </w:lvl>
    <w:lvl w:ilvl="7" w:tplc="168A1BA6">
      <w:start w:val="1"/>
      <w:numFmt w:val="lowerLetter"/>
      <w:lvlText w:val="%8."/>
      <w:lvlJc w:val="left"/>
      <w:pPr>
        <w:ind w:left="5760" w:hanging="360"/>
      </w:pPr>
    </w:lvl>
    <w:lvl w:ilvl="8" w:tplc="FDE4A7B4">
      <w:start w:val="1"/>
      <w:numFmt w:val="lowerRoman"/>
      <w:lvlText w:val="%9."/>
      <w:lvlJc w:val="right"/>
      <w:pPr>
        <w:ind w:left="6480" w:hanging="180"/>
      </w:pPr>
    </w:lvl>
  </w:abstractNum>
  <w:abstractNum w:abstractNumId="9" w15:restartNumberingAfterBreak="0">
    <w:nsid w:val="54B01D82"/>
    <w:multiLevelType w:val="hybridMultilevel"/>
    <w:tmpl w:val="71E4C35A"/>
    <w:lvl w:ilvl="0" w:tplc="A6EAD0FA">
      <w:start w:val="1"/>
      <w:numFmt w:val="bullet"/>
      <w:lvlText w:val="□"/>
      <w:lvlJc w:val="left"/>
      <w:pPr>
        <w:ind w:left="720" w:hanging="360"/>
      </w:pPr>
      <w:rPr>
        <w:rFonts w:ascii="Courier New" w:hAnsi="Courier New" w:hint="default"/>
      </w:rPr>
    </w:lvl>
    <w:lvl w:ilvl="1" w:tplc="1ABCE0A8">
      <w:start w:val="1"/>
      <w:numFmt w:val="bullet"/>
      <w:lvlText w:val="o"/>
      <w:lvlJc w:val="left"/>
      <w:pPr>
        <w:ind w:left="1440" w:hanging="360"/>
      </w:pPr>
      <w:rPr>
        <w:rFonts w:ascii="Courier New" w:hAnsi="Courier New" w:hint="default"/>
      </w:rPr>
    </w:lvl>
    <w:lvl w:ilvl="2" w:tplc="434E7858">
      <w:start w:val="1"/>
      <w:numFmt w:val="bullet"/>
      <w:lvlText w:val=""/>
      <w:lvlJc w:val="left"/>
      <w:pPr>
        <w:ind w:left="2160" w:hanging="360"/>
      </w:pPr>
      <w:rPr>
        <w:rFonts w:ascii="Wingdings" w:hAnsi="Wingdings" w:hint="default"/>
      </w:rPr>
    </w:lvl>
    <w:lvl w:ilvl="3" w:tplc="3FF4ECF2">
      <w:start w:val="1"/>
      <w:numFmt w:val="bullet"/>
      <w:lvlText w:val=""/>
      <w:lvlJc w:val="left"/>
      <w:pPr>
        <w:ind w:left="2880" w:hanging="360"/>
      </w:pPr>
      <w:rPr>
        <w:rFonts w:ascii="Symbol" w:hAnsi="Symbol" w:hint="default"/>
      </w:rPr>
    </w:lvl>
    <w:lvl w:ilvl="4" w:tplc="8ED04C52">
      <w:start w:val="1"/>
      <w:numFmt w:val="bullet"/>
      <w:lvlText w:val="o"/>
      <w:lvlJc w:val="left"/>
      <w:pPr>
        <w:ind w:left="3600" w:hanging="360"/>
      </w:pPr>
      <w:rPr>
        <w:rFonts w:ascii="Courier New" w:hAnsi="Courier New" w:hint="default"/>
      </w:rPr>
    </w:lvl>
    <w:lvl w:ilvl="5" w:tplc="75BE664E">
      <w:start w:val="1"/>
      <w:numFmt w:val="bullet"/>
      <w:lvlText w:val=""/>
      <w:lvlJc w:val="left"/>
      <w:pPr>
        <w:ind w:left="4320" w:hanging="360"/>
      </w:pPr>
      <w:rPr>
        <w:rFonts w:ascii="Wingdings" w:hAnsi="Wingdings" w:hint="default"/>
      </w:rPr>
    </w:lvl>
    <w:lvl w:ilvl="6" w:tplc="5BC2B850">
      <w:start w:val="1"/>
      <w:numFmt w:val="bullet"/>
      <w:lvlText w:val=""/>
      <w:lvlJc w:val="left"/>
      <w:pPr>
        <w:ind w:left="5040" w:hanging="360"/>
      </w:pPr>
      <w:rPr>
        <w:rFonts w:ascii="Symbol" w:hAnsi="Symbol" w:hint="default"/>
      </w:rPr>
    </w:lvl>
    <w:lvl w:ilvl="7" w:tplc="800CDF3E">
      <w:start w:val="1"/>
      <w:numFmt w:val="bullet"/>
      <w:lvlText w:val="o"/>
      <w:lvlJc w:val="left"/>
      <w:pPr>
        <w:ind w:left="5760" w:hanging="360"/>
      </w:pPr>
      <w:rPr>
        <w:rFonts w:ascii="Courier New" w:hAnsi="Courier New" w:hint="default"/>
      </w:rPr>
    </w:lvl>
    <w:lvl w:ilvl="8" w:tplc="D30035DA">
      <w:start w:val="1"/>
      <w:numFmt w:val="bullet"/>
      <w:lvlText w:val=""/>
      <w:lvlJc w:val="left"/>
      <w:pPr>
        <w:ind w:left="6480" w:hanging="360"/>
      </w:pPr>
      <w:rPr>
        <w:rFonts w:ascii="Wingdings" w:hAnsi="Wingdings" w:hint="default"/>
      </w:rPr>
    </w:lvl>
  </w:abstractNum>
  <w:abstractNum w:abstractNumId="10" w15:restartNumberingAfterBreak="0">
    <w:nsid w:val="55D50FA9"/>
    <w:multiLevelType w:val="hybridMultilevel"/>
    <w:tmpl w:val="DEE48678"/>
    <w:lvl w:ilvl="0" w:tplc="A6EAD0FA">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9031003"/>
    <w:multiLevelType w:val="hybridMultilevel"/>
    <w:tmpl w:val="58565410"/>
    <w:lvl w:ilvl="0" w:tplc="A6EAD0FA">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013519A"/>
    <w:multiLevelType w:val="hybridMultilevel"/>
    <w:tmpl w:val="F498F856"/>
    <w:lvl w:ilvl="0" w:tplc="A6EAD0FA">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34977AF"/>
    <w:multiLevelType w:val="hybridMultilevel"/>
    <w:tmpl w:val="A650EC0C"/>
    <w:lvl w:ilvl="0" w:tplc="205A6710">
      <w:start w:val="1"/>
      <w:numFmt w:val="bullet"/>
      <w:lvlText w:val="□"/>
      <w:lvlJc w:val="left"/>
      <w:pPr>
        <w:ind w:left="720" w:hanging="360"/>
      </w:pPr>
      <w:rPr>
        <w:rFonts w:ascii="Courier New" w:hAnsi="Courier New"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DB3048F"/>
    <w:multiLevelType w:val="hybridMultilevel"/>
    <w:tmpl w:val="1D90A2DE"/>
    <w:lvl w:ilvl="0" w:tplc="A6EAD0FA">
      <w:start w:val="1"/>
      <w:numFmt w:val="bullet"/>
      <w:lvlText w:val="□"/>
      <w:lvlJc w:val="left"/>
      <w:pPr>
        <w:ind w:left="720" w:hanging="360"/>
      </w:pPr>
      <w:rPr>
        <w:rFonts w:ascii="Courier New" w:hAnsi="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08669114">
    <w:abstractNumId w:val="3"/>
  </w:num>
  <w:num w:numId="2" w16cid:durableId="2134933492">
    <w:abstractNumId w:val="6"/>
  </w:num>
  <w:num w:numId="3" w16cid:durableId="557056044">
    <w:abstractNumId w:val="4"/>
  </w:num>
  <w:num w:numId="4" w16cid:durableId="633098603">
    <w:abstractNumId w:val="2"/>
  </w:num>
  <w:num w:numId="5" w16cid:durableId="1980766648">
    <w:abstractNumId w:val="10"/>
  </w:num>
  <w:num w:numId="6" w16cid:durableId="110321797">
    <w:abstractNumId w:val="14"/>
  </w:num>
  <w:num w:numId="7" w16cid:durableId="2133665611">
    <w:abstractNumId w:val="11"/>
  </w:num>
  <w:num w:numId="8" w16cid:durableId="1794909192">
    <w:abstractNumId w:val="5"/>
  </w:num>
  <w:num w:numId="9" w16cid:durableId="1197161271">
    <w:abstractNumId w:val="12"/>
  </w:num>
  <w:num w:numId="10" w16cid:durableId="1042100047">
    <w:abstractNumId w:val="9"/>
  </w:num>
  <w:num w:numId="11" w16cid:durableId="998920981">
    <w:abstractNumId w:val="1"/>
  </w:num>
  <w:num w:numId="12" w16cid:durableId="140540358">
    <w:abstractNumId w:val="13"/>
  </w:num>
  <w:num w:numId="13" w16cid:durableId="1098256413">
    <w:abstractNumId w:val="8"/>
  </w:num>
  <w:num w:numId="14" w16cid:durableId="317540076">
    <w:abstractNumId w:val="0"/>
  </w:num>
  <w:num w:numId="15" w16cid:durableId="659038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9D"/>
    <w:rsid w:val="000B05AF"/>
    <w:rsid w:val="00184E41"/>
    <w:rsid w:val="001C6302"/>
    <w:rsid w:val="001D2528"/>
    <w:rsid w:val="00236298"/>
    <w:rsid w:val="00617844"/>
    <w:rsid w:val="007A4AE1"/>
    <w:rsid w:val="008554D1"/>
    <w:rsid w:val="00963000"/>
    <w:rsid w:val="00A4126E"/>
    <w:rsid w:val="00AB4A17"/>
    <w:rsid w:val="00AD4064"/>
    <w:rsid w:val="00C60539"/>
    <w:rsid w:val="00E303EC"/>
    <w:rsid w:val="00E81549"/>
    <w:rsid w:val="00F029DB"/>
    <w:rsid w:val="00F2209D"/>
    <w:rsid w:val="00F63E74"/>
    <w:rsid w:val="00F9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37F66"/>
  <w15:chartTrackingRefBased/>
  <w15:docId w15:val="{7A51E54D-A0BF-43D2-937B-B52C93C0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539"/>
    <w:pPr>
      <w:spacing w:after="0" w:line="240" w:lineRule="auto"/>
    </w:pPr>
    <w:rPr>
      <w:rFonts w:ascii="Arial" w:hAnsi="Arial"/>
      <w:color w:val="000000" w:themeColor="text1"/>
      <w:sz w:val="20"/>
    </w:rPr>
  </w:style>
  <w:style w:type="paragraph" w:styleId="Kop1">
    <w:name w:val="heading 1"/>
    <w:basedOn w:val="Standaard"/>
    <w:next w:val="Standaard"/>
    <w:link w:val="Kop1Char"/>
    <w:uiPriority w:val="9"/>
    <w:qFormat/>
    <w:rsid w:val="00184E41"/>
    <w:pPr>
      <w:keepNext/>
      <w:keepLines/>
      <w:numPr>
        <w:numId w:val="1"/>
      </w:numPr>
      <w:spacing w:before="360" w:after="80"/>
      <w:outlineLvl w:val="0"/>
    </w:pPr>
    <w:rPr>
      <w:rFonts w:eastAsiaTheme="majorEastAsia" w:cstheme="majorBidi"/>
      <w:b/>
      <w:szCs w:val="40"/>
    </w:rPr>
  </w:style>
  <w:style w:type="paragraph" w:styleId="Kop2">
    <w:name w:val="heading 2"/>
    <w:basedOn w:val="Standaard"/>
    <w:next w:val="Standaard"/>
    <w:link w:val="Kop2Char"/>
    <w:uiPriority w:val="9"/>
    <w:unhideWhenUsed/>
    <w:qFormat/>
    <w:rsid w:val="001C6302"/>
    <w:pPr>
      <w:keepNext/>
      <w:keepLines/>
      <w:numPr>
        <w:ilvl w:val="1"/>
        <w:numId w:val="1"/>
      </w:numPr>
      <w:spacing w:before="160" w:after="80"/>
      <w:outlineLvl w:val="1"/>
    </w:pPr>
    <w:rPr>
      <w:rFonts w:eastAsiaTheme="majorEastAsia" w:cs="Arial"/>
      <w:b/>
      <w:bCs/>
      <w:szCs w:val="20"/>
    </w:rPr>
  </w:style>
  <w:style w:type="paragraph" w:styleId="Kop3">
    <w:name w:val="heading 3"/>
    <w:basedOn w:val="Standaard"/>
    <w:next w:val="Standaard"/>
    <w:link w:val="Kop3Char"/>
    <w:uiPriority w:val="9"/>
    <w:unhideWhenUsed/>
    <w:qFormat/>
    <w:rsid w:val="001C6302"/>
    <w:pPr>
      <w:keepNext/>
      <w:keepLines/>
      <w:numPr>
        <w:ilvl w:val="2"/>
        <w:numId w:val="1"/>
      </w:numPr>
      <w:spacing w:before="160" w:after="80"/>
      <w:outlineLvl w:val="2"/>
    </w:pPr>
    <w:rPr>
      <w:rFonts w:eastAsiaTheme="majorEastAsia" w:cstheme="majorBidi"/>
      <w:b/>
      <w:bCs/>
      <w:szCs w:val="20"/>
    </w:rPr>
  </w:style>
  <w:style w:type="paragraph" w:styleId="Kop4">
    <w:name w:val="heading 4"/>
    <w:basedOn w:val="Standaard"/>
    <w:next w:val="Standaard"/>
    <w:link w:val="Kop4Char"/>
    <w:uiPriority w:val="9"/>
    <w:unhideWhenUsed/>
    <w:qFormat/>
    <w:rsid w:val="001C6302"/>
    <w:pPr>
      <w:keepNext/>
      <w:keepLines/>
      <w:numPr>
        <w:ilvl w:val="3"/>
        <w:numId w:val="1"/>
      </w:numPr>
      <w:spacing w:before="80" w:after="40"/>
      <w:outlineLvl w:val="3"/>
    </w:pPr>
    <w:rPr>
      <w:rFonts w:eastAsiaTheme="majorEastAsia" w:cstheme="majorBidi"/>
      <w:b/>
      <w:bCs/>
    </w:rPr>
  </w:style>
  <w:style w:type="paragraph" w:styleId="Kop5">
    <w:name w:val="heading 5"/>
    <w:basedOn w:val="Standaard"/>
    <w:next w:val="Standaard"/>
    <w:link w:val="Kop5Char"/>
    <w:uiPriority w:val="9"/>
    <w:unhideWhenUsed/>
    <w:qFormat/>
    <w:rsid w:val="001C6302"/>
    <w:pPr>
      <w:keepNext/>
      <w:keepLines/>
      <w:numPr>
        <w:ilvl w:val="4"/>
        <w:numId w:val="1"/>
      </w:numPr>
      <w:spacing w:before="80" w:after="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617844"/>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7844"/>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7844"/>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7844"/>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4E41"/>
    <w:rPr>
      <w:rFonts w:ascii="Arial" w:eastAsiaTheme="majorEastAsia" w:hAnsi="Arial" w:cstheme="majorBidi"/>
      <w:b/>
      <w:color w:val="000000" w:themeColor="text1"/>
      <w:sz w:val="20"/>
      <w:szCs w:val="40"/>
    </w:rPr>
  </w:style>
  <w:style w:type="character" w:customStyle="1" w:styleId="Kop2Char">
    <w:name w:val="Kop 2 Char"/>
    <w:basedOn w:val="Standaardalinea-lettertype"/>
    <w:link w:val="Kop2"/>
    <w:uiPriority w:val="9"/>
    <w:rsid w:val="001C6302"/>
    <w:rPr>
      <w:rFonts w:ascii="Arial" w:eastAsiaTheme="majorEastAsia" w:hAnsi="Arial" w:cs="Arial"/>
      <w:b/>
      <w:bCs/>
      <w:color w:val="000000" w:themeColor="text1"/>
      <w:sz w:val="20"/>
      <w:szCs w:val="20"/>
    </w:rPr>
  </w:style>
  <w:style w:type="character" w:customStyle="1" w:styleId="Kop3Char">
    <w:name w:val="Kop 3 Char"/>
    <w:basedOn w:val="Standaardalinea-lettertype"/>
    <w:link w:val="Kop3"/>
    <w:uiPriority w:val="9"/>
    <w:rsid w:val="001C6302"/>
    <w:rPr>
      <w:rFonts w:ascii="Arial" w:eastAsiaTheme="majorEastAsia" w:hAnsi="Arial" w:cstheme="majorBidi"/>
      <w:b/>
      <w:bCs/>
      <w:color w:val="000000" w:themeColor="text1"/>
      <w:sz w:val="20"/>
      <w:szCs w:val="20"/>
    </w:rPr>
  </w:style>
  <w:style w:type="character" w:customStyle="1" w:styleId="Kop4Char">
    <w:name w:val="Kop 4 Char"/>
    <w:basedOn w:val="Standaardalinea-lettertype"/>
    <w:link w:val="Kop4"/>
    <w:uiPriority w:val="9"/>
    <w:rsid w:val="001C6302"/>
    <w:rPr>
      <w:rFonts w:ascii="Arial" w:eastAsiaTheme="majorEastAsia" w:hAnsi="Arial" w:cstheme="majorBidi"/>
      <w:b/>
      <w:bCs/>
      <w:color w:val="000000" w:themeColor="text1"/>
      <w:sz w:val="20"/>
    </w:rPr>
  </w:style>
  <w:style w:type="character" w:customStyle="1" w:styleId="Kop5Char">
    <w:name w:val="Kop 5 Char"/>
    <w:basedOn w:val="Standaardalinea-lettertype"/>
    <w:link w:val="Kop5"/>
    <w:uiPriority w:val="9"/>
    <w:rsid w:val="001C6302"/>
    <w:rPr>
      <w:rFonts w:ascii="Arial" w:eastAsiaTheme="majorEastAsia" w:hAnsi="Arial" w:cstheme="majorBidi"/>
      <w:b/>
      <w:bCs/>
      <w:color w:val="000000" w:themeColor="text1"/>
      <w:sz w:val="20"/>
    </w:rPr>
  </w:style>
  <w:style w:type="character" w:customStyle="1" w:styleId="Kop6Char">
    <w:name w:val="Kop 6 Char"/>
    <w:basedOn w:val="Standaardalinea-lettertype"/>
    <w:link w:val="Kop6"/>
    <w:uiPriority w:val="9"/>
    <w:semiHidden/>
    <w:rsid w:val="006178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78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78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7844"/>
    <w:rPr>
      <w:rFonts w:eastAsiaTheme="majorEastAsia" w:cstheme="majorBidi"/>
      <w:color w:val="272727" w:themeColor="text1" w:themeTint="D8"/>
    </w:rPr>
  </w:style>
  <w:style w:type="paragraph" w:styleId="Titel">
    <w:name w:val="Title"/>
    <w:basedOn w:val="Standaard"/>
    <w:next w:val="Standaard"/>
    <w:link w:val="TitelChar"/>
    <w:uiPriority w:val="10"/>
    <w:qFormat/>
    <w:rsid w:val="006178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78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78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78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78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7844"/>
    <w:rPr>
      <w:i/>
      <w:iCs/>
      <w:color w:val="404040" w:themeColor="text1" w:themeTint="BF"/>
    </w:rPr>
  </w:style>
  <w:style w:type="paragraph" w:styleId="Lijstalinea">
    <w:name w:val="List Paragraph"/>
    <w:basedOn w:val="Standaard"/>
    <w:uiPriority w:val="34"/>
    <w:qFormat/>
    <w:rsid w:val="00617844"/>
    <w:pPr>
      <w:ind w:left="720"/>
      <w:contextualSpacing/>
    </w:pPr>
  </w:style>
  <w:style w:type="character" w:styleId="Intensievebenadrukking">
    <w:name w:val="Intense Emphasis"/>
    <w:basedOn w:val="Standaardalinea-lettertype"/>
    <w:uiPriority w:val="21"/>
    <w:qFormat/>
    <w:rsid w:val="00617844"/>
    <w:rPr>
      <w:i/>
      <w:iCs/>
      <w:color w:val="0F4761" w:themeColor="accent1" w:themeShade="BF"/>
    </w:rPr>
  </w:style>
  <w:style w:type="paragraph" w:styleId="Duidelijkcitaat">
    <w:name w:val="Intense Quote"/>
    <w:basedOn w:val="Standaard"/>
    <w:next w:val="Standaard"/>
    <w:link w:val="DuidelijkcitaatChar"/>
    <w:uiPriority w:val="30"/>
    <w:qFormat/>
    <w:rsid w:val="00617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7844"/>
    <w:rPr>
      <w:i/>
      <w:iCs/>
      <w:color w:val="0F4761" w:themeColor="accent1" w:themeShade="BF"/>
    </w:rPr>
  </w:style>
  <w:style w:type="character" w:styleId="Intensieveverwijzing">
    <w:name w:val="Intense Reference"/>
    <w:basedOn w:val="Standaardalinea-lettertype"/>
    <w:uiPriority w:val="32"/>
    <w:qFormat/>
    <w:rsid w:val="00617844"/>
    <w:rPr>
      <w:b/>
      <w:bCs/>
      <w:smallCaps/>
      <w:color w:val="0F4761" w:themeColor="accent1" w:themeShade="BF"/>
      <w:spacing w:val="5"/>
    </w:rPr>
  </w:style>
  <w:style w:type="paragraph" w:styleId="Geenafstand">
    <w:name w:val="No Spacing"/>
    <w:uiPriority w:val="1"/>
    <w:qFormat/>
    <w:rsid w:val="00F2209D"/>
    <w:pPr>
      <w:spacing w:after="0" w:line="240" w:lineRule="auto"/>
    </w:pPr>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nne.Bevers\AppData\Local\Temp\Templafy\WordVsto\orvqws2z.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co","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63F391DF-4183-4EB5-9822-F97A3D2502CF}">
  <ds:schemaRefs/>
</ds:datastoreItem>
</file>

<file path=customXml/itemProps2.xml><?xml version="1.0" encoding="utf-8"?>
<ds:datastoreItem xmlns:ds="http://schemas.openxmlformats.org/officeDocument/2006/customXml" ds:itemID="{E68C0DF2-1E20-49A9-8BF5-1E4DFA1E6DFA}">
  <ds:schemaRefs/>
</ds:datastoreItem>
</file>

<file path=docProps/app.xml><?xml version="1.0" encoding="utf-8"?>
<Properties xmlns="http://schemas.openxmlformats.org/officeDocument/2006/extended-properties" xmlns:vt="http://schemas.openxmlformats.org/officeDocument/2006/docPropsVTypes">
  <Template>orvqws2z</Template>
  <TotalTime>13</TotalTime>
  <Pages>2</Pages>
  <Words>757</Words>
  <Characters>4166</Characters>
  <Application>Microsoft Office Word</Application>
  <DocSecurity>0</DocSecurity>
  <Lines>34</Lines>
  <Paragraphs>9</Paragraphs>
  <ScaleCrop>false</ScaleCrop>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Verbeek, Lianne</dc:creator>
  <cp:keywords/>
  <dc:description/>
  <cp:lastModifiedBy>Verbeek, Lianne</cp:lastModifiedBy>
  <cp:revision>4</cp:revision>
  <dcterms:created xsi:type="dcterms:W3CDTF">2026-05-18T09:34:00Z</dcterms:created>
  <dcterms:modified xsi:type="dcterms:W3CDTF">2026-08-13T09:19:00Z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2024-07-09T08:01:57Z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5e1ff149-8fee-486f-ae34-f0917ebf7bf9</vt:lpwstr>
  </property>
  <property fmtid="{D5CDD505-2E9C-101B-9397-08002B2CF9AE}" pid="8" name="MSIP_Label_809b38bc-0ed8-48ce-ab09-5250aa17f0d6_ContentBits">
    <vt:lpwstr>0</vt:lpwstr>
  </property>
  <property fmtid="{D5CDD505-2E9C-101B-9397-08002B2CF9AE}" pid="9" name="TemplafyTenantId">
    <vt:lpwstr>helmond</vt:lpwstr>
  </property>
  <property fmtid="{D5CDD505-2E9C-101B-9397-08002B2CF9AE}" pid="10" name="TemplafyTemplateId">
    <vt:lpwstr>981390450238685188</vt:lpwstr>
  </property>
  <property fmtid="{D5CDD505-2E9C-101B-9397-08002B2CF9AE}" pid="11" name="TemplafyUserProfileId">
    <vt:lpwstr>638078390360208629</vt:lpwstr>
  </property>
  <property fmtid="{D5CDD505-2E9C-101B-9397-08002B2CF9AE}" pid="12" name="TemplafyLanguageCode">
    <vt:lpwstr>nl-NL</vt:lpwstr>
  </property>
  <property fmtid="{D5CDD505-2E9C-101B-9397-08002B2CF9AE}" pid="13" name="TemplafyFromBlank">
    <vt:bool>true</vt:bool>
  </property>
</Properties>
</file>